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1AA674">
      <w:pP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</w:pP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t>Tur til Stavern 2021</w:t>
      </w:r>
    </w:p>
    <w:p w14:paraId="1E6A3DD2">
      <w:pP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</w:pP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2" name="Picture 22" descr="IMG_384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G_3849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0" name="Picture 20" descr="Minneha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Minnehallen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9" name="Picture 19" descr="Resized_20210714_12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Resized_20210714_1223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8" name="Picture 18" descr="Resized_20210714_12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Resized_20210714_1226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7" name="Picture 17" descr="Resized_20210714_12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Resized_20210714_1226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6" name="Picture 16" descr="Resized_20210714_12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Resized_20210714_1227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5" name="Picture 15" descr="Resized_20210714_12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Resized_20210714_1228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4" name="Picture 14" descr="Resized_20210714_13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Resized_20210714_1314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3" name="Picture 13" descr="Resized_20210714_13182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Resized_20210714_131822 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2" name="Picture 12" descr="Resized_20210714_13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Resized_20210714_1326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1" name="Picture 11" descr="Resized_20210714_13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Resized_20210714_1333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0" name="Picture 10" descr="Resized_20210714_13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Resized_20210714_1343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9" name="Picture 9" descr="Resized_20210714_14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Resized_20210714_140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8" name="Picture 8" descr="Resized_20210714_14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Resized_20210714_1410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7" name="Picture 7" descr="Resized_20210714_14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Resized_20210714_1411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" name="Picture 6" descr="Resized_20210714_14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Resized_20210714_1429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" name="Picture 5" descr="Resized_20210714_15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Resized_20210714_1552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" name="Picture 4" descr="Resized_20210714_15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Resized_20210714_1558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" name="Picture 3" descr="Resized_20210714_16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Resized_20210714_16000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Microsoft YaHei" w:hAnsi="Microsoft YaHei" w:eastAsia="Microsoft YaHei" w:cs="Microsoft YaHei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" name="Picture 1" descr="Resized_20210714_16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Resized_20210714_16364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B93D53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22C789">
    <w:pPr>
      <w:pStyle w:val="5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-1172210</wp:posOffset>
          </wp:positionH>
          <wp:positionV relativeFrom="margin">
            <wp:posOffset>-920750</wp:posOffset>
          </wp:positionV>
          <wp:extent cx="7592695" cy="10740390"/>
          <wp:effectExtent l="0" t="0" r="8255" b="3810"/>
          <wp:wrapNone/>
          <wp:docPr id="2" name="WordPictureWatermark284955076" descr="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84955076" descr="3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695" cy="107403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7A4768"/>
    <w:rsid w:val="065C410E"/>
    <w:rsid w:val="2C0C7D9F"/>
    <w:rsid w:val="2D7A4768"/>
    <w:rsid w:val="3A443835"/>
    <w:rsid w:val="6AB17A6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jell%20Rehoff%20Larsen\AppData\Local\Packages\ZhuhaiKingsoftOfficeSoftw.WPSOffice_924xes6e8q1tw\LocalCache\Roaming\Kingsoft\office6\templates\download\an_3164\Letters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Letters.docx</Template>
  <Pages>7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Office_12.2.0.20348_F1E327BC-269C-435d-A152-05C5408002CA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2025-03-24T15:43:00Z</dcterms:created>
  <dc:creator>Kjell Rehoff Larsen</dc:creator>
  <cp:lastModifiedBy>Kjell Rehoff Larsen</cp:lastModifiedBy>
  <dcterms:modified xsi:type="dcterms:W3CDTF">2025-03-24T15:48:27Z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1033-12.2.0.20348</vt:lpwstr>
  </property>
  <property fmtid="{D5CDD505-2E9C-101B-9397-08002B2CF9AE}" pid="3" name="ICV">
    <vt:lpwstr>4D9FEEA8B704415996ABFF60F2EFAEDA_11</vt:lpwstr>
  </property>
</Properties>
</file>